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FF9E49" w14:textId="5369F1EF" w:rsidR="00930055" w:rsidRPr="009B07DE" w:rsidRDefault="00930055" w:rsidP="00930055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9B07DE">
        <w:rPr>
          <w:rFonts w:ascii="Arial" w:hAnsi="Arial" w:cs="Arial"/>
          <w:b/>
          <w:bCs/>
          <w:sz w:val="32"/>
          <w:szCs w:val="32"/>
        </w:rPr>
        <w:t>DECLARAÇÃO DE ENDIVIDAMENTO</w:t>
      </w:r>
    </w:p>
    <w:p w14:paraId="3C5BA1B4" w14:textId="77777777" w:rsidR="00930055" w:rsidRPr="009B07DE" w:rsidRDefault="00930055">
      <w:pPr>
        <w:rPr>
          <w:rFonts w:ascii="Arial" w:hAnsi="Arial" w:cs="Arial"/>
          <w:sz w:val="18"/>
          <w:szCs w:val="18"/>
        </w:rPr>
      </w:pPr>
    </w:p>
    <w:p w14:paraId="4B378C3D" w14:textId="07F47AD2" w:rsidR="00930055" w:rsidRPr="009B07DE" w:rsidRDefault="00930055" w:rsidP="00723D25">
      <w:pPr>
        <w:spacing w:line="360" w:lineRule="auto"/>
        <w:rPr>
          <w:rFonts w:ascii="Arial" w:hAnsi="Arial" w:cs="Arial"/>
        </w:rPr>
      </w:pPr>
      <w:r w:rsidRPr="009B07DE">
        <w:rPr>
          <w:rFonts w:ascii="Arial" w:hAnsi="Arial" w:cs="Arial"/>
        </w:rPr>
        <w:t>A Creditin,</w:t>
      </w:r>
    </w:p>
    <w:p w14:paraId="08A71C06" w14:textId="6D45792D" w:rsidR="00723D25" w:rsidRPr="00723D25" w:rsidRDefault="00930055" w:rsidP="00723D25">
      <w:pPr>
        <w:spacing w:line="360" w:lineRule="auto"/>
        <w:jc w:val="both"/>
        <w:rPr>
          <w:rFonts w:ascii="Arial" w:hAnsi="Arial" w:cs="Arial"/>
        </w:rPr>
      </w:pPr>
      <w:r w:rsidRPr="009B07DE">
        <w:rPr>
          <w:rFonts w:ascii="Arial" w:hAnsi="Arial" w:cs="Arial"/>
        </w:rPr>
        <w:t xml:space="preserve">Informamos que a empresa </w:t>
      </w:r>
      <w:r w:rsidRPr="009B07DE">
        <w:rPr>
          <w:rFonts w:ascii="Arial" w:hAnsi="Arial" w:cs="Arial"/>
          <w:b/>
          <w:bCs/>
          <w:highlight w:val="yellow"/>
        </w:rPr>
        <w:t>[RAZÃO SOCIAL]</w:t>
      </w:r>
      <w:r w:rsidRPr="009B07DE">
        <w:rPr>
          <w:rFonts w:ascii="Arial" w:hAnsi="Arial" w:cs="Arial"/>
        </w:rPr>
        <w:t>, inscrita no CNPJ nº</w:t>
      </w:r>
      <w:r w:rsidRPr="009B07DE">
        <w:rPr>
          <w:rFonts w:ascii="Arial" w:hAnsi="Arial" w:cs="Arial"/>
          <w:b/>
          <w:bCs/>
        </w:rPr>
        <w:t xml:space="preserve"> </w:t>
      </w:r>
      <w:r w:rsidRPr="009B07DE">
        <w:rPr>
          <w:rFonts w:ascii="Arial" w:hAnsi="Arial" w:cs="Arial"/>
          <w:b/>
          <w:bCs/>
          <w:highlight w:val="yellow"/>
        </w:rPr>
        <w:t>[XX.XXX.XXX/XXXX-XX]</w:t>
      </w:r>
      <w:r w:rsidRPr="009B07DE">
        <w:rPr>
          <w:rFonts w:ascii="Arial" w:hAnsi="Arial" w:cs="Arial"/>
          <w:b/>
          <w:bCs/>
        </w:rPr>
        <w:t xml:space="preserve">, </w:t>
      </w:r>
      <w:r w:rsidRPr="009B07DE">
        <w:rPr>
          <w:rFonts w:ascii="Arial" w:hAnsi="Arial" w:cs="Arial"/>
        </w:rPr>
        <w:t>possui o seguinte endividamento perante instituições financeiras e/ou empresas do fomento comercial: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314"/>
        <w:gridCol w:w="2232"/>
        <w:gridCol w:w="2084"/>
        <w:gridCol w:w="1576"/>
        <w:gridCol w:w="1288"/>
      </w:tblGrid>
      <w:tr w:rsidR="00CC60E6" w:rsidRPr="009B07DE" w14:paraId="15030DCA" w14:textId="7854C4CB" w:rsidTr="00CC60E6">
        <w:trPr>
          <w:trHeight w:val="567"/>
        </w:trPr>
        <w:tc>
          <w:tcPr>
            <w:tcW w:w="1314" w:type="dxa"/>
            <w:vAlign w:val="center"/>
          </w:tcPr>
          <w:p w14:paraId="198EF53B" w14:textId="33EF7DA8" w:rsidR="00CC60E6" w:rsidRPr="009B07DE" w:rsidRDefault="00CC60E6" w:rsidP="00CC60E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B07DE">
              <w:rPr>
                <w:rFonts w:ascii="Arial" w:hAnsi="Arial" w:cs="Arial"/>
                <w:b/>
                <w:bCs/>
                <w:sz w:val="18"/>
                <w:szCs w:val="18"/>
              </w:rPr>
              <w:t>DATA-BASE</w:t>
            </w:r>
          </w:p>
        </w:tc>
        <w:tc>
          <w:tcPr>
            <w:tcW w:w="2232" w:type="dxa"/>
            <w:vAlign w:val="center"/>
          </w:tcPr>
          <w:p w14:paraId="1C629D25" w14:textId="66C9E6F2" w:rsidR="00CC60E6" w:rsidRPr="009B07DE" w:rsidRDefault="00CC60E6" w:rsidP="00CC60E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B07DE">
              <w:rPr>
                <w:rFonts w:ascii="Arial" w:hAnsi="Arial" w:cs="Arial"/>
                <w:b/>
                <w:bCs/>
                <w:sz w:val="18"/>
                <w:szCs w:val="18"/>
              </w:rPr>
              <w:t>PARCEIRO FINANCEIRO</w:t>
            </w:r>
          </w:p>
        </w:tc>
        <w:tc>
          <w:tcPr>
            <w:tcW w:w="2084" w:type="dxa"/>
            <w:vAlign w:val="center"/>
          </w:tcPr>
          <w:p w14:paraId="0E335D93" w14:textId="10C776D9" w:rsidR="00CC60E6" w:rsidRPr="009B07DE" w:rsidRDefault="00CC60E6" w:rsidP="00CC60E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B07DE">
              <w:rPr>
                <w:rFonts w:ascii="Arial" w:hAnsi="Arial" w:cs="Arial"/>
                <w:b/>
                <w:bCs/>
                <w:sz w:val="18"/>
                <w:szCs w:val="18"/>
              </w:rPr>
              <w:t>PRODUTO</w:t>
            </w:r>
          </w:p>
        </w:tc>
        <w:tc>
          <w:tcPr>
            <w:tcW w:w="1576" w:type="dxa"/>
            <w:vAlign w:val="center"/>
          </w:tcPr>
          <w:p w14:paraId="63998EAA" w14:textId="093BAB36" w:rsidR="00CC60E6" w:rsidRPr="009B07DE" w:rsidRDefault="00CC60E6" w:rsidP="00CC60E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LIMITE DISPONÍVEL</w:t>
            </w:r>
          </w:p>
        </w:tc>
        <w:tc>
          <w:tcPr>
            <w:tcW w:w="1288" w:type="dxa"/>
            <w:vAlign w:val="center"/>
          </w:tcPr>
          <w:p w14:paraId="670E9768" w14:textId="043DC685" w:rsidR="00CC60E6" w:rsidRPr="009B07DE" w:rsidRDefault="00CC60E6" w:rsidP="00CC60E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B07DE">
              <w:rPr>
                <w:rFonts w:ascii="Arial" w:hAnsi="Arial" w:cs="Arial"/>
                <w:b/>
                <w:bCs/>
                <w:sz w:val="18"/>
                <w:szCs w:val="18"/>
              </w:rPr>
              <w:t>VALOR TOMADO</w:t>
            </w:r>
          </w:p>
        </w:tc>
      </w:tr>
      <w:tr w:rsidR="00CC60E6" w:rsidRPr="009B07DE" w14:paraId="2C88CF9D" w14:textId="35D34DC5" w:rsidTr="00CC60E6">
        <w:trPr>
          <w:trHeight w:val="425"/>
        </w:trPr>
        <w:tc>
          <w:tcPr>
            <w:tcW w:w="1314" w:type="dxa"/>
            <w:vAlign w:val="center"/>
          </w:tcPr>
          <w:p w14:paraId="3134C5CA" w14:textId="25E66617" w:rsidR="00CC60E6" w:rsidRPr="009B07DE" w:rsidRDefault="00CC60E6" w:rsidP="00CC60E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highlight w:val="yellow"/>
              </w:rPr>
            </w:pPr>
            <w:r w:rsidRPr="009B07DE">
              <w:rPr>
                <w:rFonts w:ascii="Arial" w:hAnsi="Arial" w:cs="Arial"/>
                <w:b/>
                <w:bCs/>
                <w:sz w:val="16"/>
                <w:szCs w:val="16"/>
                <w:highlight w:val="yellow"/>
              </w:rPr>
              <w:t>[01/</w:t>
            </w:r>
            <w:r>
              <w:rPr>
                <w:rFonts w:ascii="Arial" w:hAnsi="Arial" w:cs="Arial"/>
                <w:b/>
                <w:bCs/>
                <w:sz w:val="16"/>
                <w:szCs w:val="16"/>
                <w:highlight w:val="yellow"/>
              </w:rPr>
              <w:t>01</w:t>
            </w:r>
            <w:r w:rsidRPr="009B07DE">
              <w:rPr>
                <w:rFonts w:ascii="Arial" w:hAnsi="Arial" w:cs="Arial"/>
                <w:b/>
                <w:bCs/>
                <w:sz w:val="16"/>
                <w:szCs w:val="16"/>
                <w:highlight w:val="yellow"/>
              </w:rPr>
              <w:t>/202</w:t>
            </w:r>
            <w:r>
              <w:rPr>
                <w:rFonts w:ascii="Arial" w:hAnsi="Arial" w:cs="Arial"/>
                <w:b/>
                <w:bCs/>
                <w:sz w:val="16"/>
                <w:szCs w:val="16"/>
                <w:highlight w:val="yellow"/>
              </w:rPr>
              <w:t>5</w:t>
            </w:r>
            <w:r w:rsidRPr="009B07DE">
              <w:rPr>
                <w:rFonts w:ascii="Arial" w:hAnsi="Arial" w:cs="Arial"/>
                <w:b/>
                <w:bCs/>
                <w:sz w:val="16"/>
                <w:szCs w:val="16"/>
                <w:highlight w:val="yellow"/>
              </w:rPr>
              <w:t>]</w:t>
            </w:r>
          </w:p>
        </w:tc>
        <w:tc>
          <w:tcPr>
            <w:tcW w:w="2232" w:type="dxa"/>
            <w:vAlign w:val="center"/>
          </w:tcPr>
          <w:p w14:paraId="5094B431" w14:textId="3B04F5A9" w:rsidR="00CC60E6" w:rsidRPr="009B07DE" w:rsidRDefault="00CC60E6" w:rsidP="00CC60E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highlight w:val="yellow"/>
              </w:rPr>
            </w:pPr>
            <w:r w:rsidRPr="009B07DE">
              <w:rPr>
                <w:rFonts w:ascii="Arial" w:hAnsi="Arial" w:cs="Arial"/>
                <w:b/>
                <w:bCs/>
                <w:sz w:val="16"/>
                <w:szCs w:val="16"/>
                <w:highlight w:val="yellow"/>
              </w:rPr>
              <w:t>[BANCO XYZ]</w:t>
            </w:r>
          </w:p>
        </w:tc>
        <w:tc>
          <w:tcPr>
            <w:tcW w:w="2084" w:type="dxa"/>
            <w:vAlign w:val="center"/>
          </w:tcPr>
          <w:p w14:paraId="73D1A586" w14:textId="5134D2F3" w:rsidR="00CC60E6" w:rsidRPr="009B07DE" w:rsidRDefault="00CC60E6" w:rsidP="00CC60E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highlight w:val="yellow"/>
              </w:rPr>
            </w:pPr>
            <w:r w:rsidRPr="009B07DE">
              <w:rPr>
                <w:rFonts w:ascii="Arial" w:hAnsi="Arial" w:cs="Arial"/>
                <w:b/>
                <w:bCs/>
                <w:sz w:val="16"/>
                <w:szCs w:val="16"/>
                <w:highlight w:val="yellow"/>
              </w:rPr>
              <w:t>[CAPITAL DE GIRO]</w:t>
            </w:r>
          </w:p>
        </w:tc>
        <w:tc>
          <w:tcPr>
            <w:tcW w:w="1576" w:type="dxa"/>
            <w:vAlign w:val="center"/>
          </w:tcPr>
          <w:p w14:paraId="4CC7EAD5" w14:textId="7C37D806" w:rsidR="00CC60E6" w:rsidRPr="009B07DE" w:rsidRDefault="00CC60E6" w:rsidP="00CC60E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highlight w:val="yellow"/>
              </w:rPr>
            </w:pPr>
            <w:r w:rsidRPr="009B07DE">
              <w:rPr>
                <w:rFonts w:ascii="Arial" w:hAnsi="Arial" w:cs="Arial"/>
                <w:b/>
                <w:bCs/>
                <w:sz w:val="16"/>
                <w:szCs w:val="16"/>
                <w:highlight w:val="yellow"/>
              </w:rPr>
              <w:t>[R$ .000,00]</w:t>
            </w:r>
          </w:p>
        </w:tc>
        <w:tc>
          <w:tcPr>
            <w:tcW w:w="1288" w:type="dxa"/>
            <w:vAlign w:val="center"/>
          </w:tcPr>
          <w:p w14:paraId="065B4201" w14:textId="629BF493" w:rsidR="00CC60E6" w:rsidRPr="009B07DE" w:rsidRDefault="00CC60E6" w:rsidP="00CC60E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highlight w:val="yellow"/>
              </w:rPr>
            </w:pPr>
            <w:r w:rsidRPr="009B07DE">
              <w:rPr>
                <w:rFonts w:ascii="Arial" w:hAnsi="Arial" w:cs="Arial"/>
                <w:b/>
                <w:bCs/>
                <w:sz w:val="16"/>
                <w:szCs w:val="16"/>
                <w:highlight w:val="yellow"/>
              </w:rPr>
              <w:t>[R$</w:t>
            </w:r>
            <w:r>
              <w:rPr>
                <w:rFonts w:ascii="Arial" w:hAnsi="Arial" w:cs="Arial"/>
                <w:b/>
                <w:bCs/>
                <w:sz w:val="16"/>
                <w:szCs w:val="16"/>
                <w:highlight w:val="yellow"/>
              </w:rPr>
              <w:t xml:space="preserve"> 50</w:t>
            </w:r>
            <w:r w:rsidRPr="009B07DE">
              <w:rPr>
                <w:rFonts w:ascii="Arial" w:hAnsi="Arial" w:cs="Arial"/>
                <w:b/>
                <w:bCs/>
                <w:sz w:val="16"/>
                <w:szCs w:val="16"/>
                <w:highlight w:val="yellow"/>
              </w:rPr>
              <w:t>.000,00]</w:t>
            </w:r>
          </w:p>
        </w:tc>
      </w:tr>
      <w:tr w:rsidR="00CC60E6" w:rsidRPr="009B07DE" w14:paraId="5716C95E" w14:textId="75FFE61E" w:rsidTr="00CC60E6">
        <w:trPr>
          <w:trHeight w:val="425"/>
        </w:trPr>
        <w:tc>
          <w:tcPr>
            <w:tcW w:w="1314" w:type="dxa"/>
            <w:vAlign w:val="center"/>
          </w:tcPr>
          <w:p w14:paraId="17917289" w14:textId="29ED90E8" w:rsidR="00CC60E6" w:rsidRPr="009B07DE" w:rsidRDefault="00CC60E6" w:rsidP="00CC60E6">
            <w:pPr>
              <w:jc w:val="center"/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9B07DE">
              <w:rPr>
                <w:rFonts w:ascii="Arial" w:hAnsi="Arial" w:cs="Arial"/>
                <w:b/>
                <w:bCs/>
                <w:sz w:val="16"/>
                <w:szCs w:val="16"/>
                <w:highlight w:val="yellow"/>
              </w:rPr>
              <w:t>[01/0</w:t>
            </w:r>
            <w:r>
              <w:rPr>
                <w:rFonts w:ascii="Arial" w:hAnsi="Arial" w:cs="Arial"/>
                <w:b/>
                <w:bCs/>
                <w:sz w:val="16"/>
                <w:szCs w:val="16"/>
                <w:highlight w:val="yellow"/>
              </w:rPr>
              <w:t>1</w:t>
            </w:r>
            <w:r w:rsidRPr="009B07DE">
              <w:rPr>
                <w:rFonts w:ascii="Arial" w:hAnsi="Arial" w:cs="Arial"/>
                <w:b/>
                <w:bCs/>
                <w:sz w:val="16"/>
                <w:szCs w:val="16"/>
                <w:highlight w:val="yellow"/>
              </w:rPr>
              <w:t>/202</w:t>
            </w:r>
            <w:r>
              <w:rPr>
                <w:rFonts w:ascii="Arial" w:hAnsi="Arial" w:cs="Arial"/>
                <w:b/>
                <w:bCs/>
                <w:sz w:val="16"/>
                <w:szCs w:val="16"/>
                <w:highlight w:val="yellow"/>
              </w:rPr>
              <w:t>5</w:t>
            </w:r>
            <w:r w:rsidRPr="009B07DE">
              <w:rPr>
                <w:rFonts w:ascii="Arial" w:hAnsi="Arial" w:cs="Arial"/>
                <w:b/>
                <w:bCs/>
                <w:sz w:val="16"/>
                <w:szCs w:val="16"/>
                <w:highlight w:val="yellow"/>
              </w:rPr>
              <w:t>]</w:t>
            </w:r>
          </w:p>
        </w:tc>
        <w:tc>
          <w:tcPr>
            <w:tcW w:w="2232" w:type="dxa"/>
            <w:vAlign w:val="center"/>
          </w:tcPr>
          <w:p w14:paraId="41E3A399" w14:textId="7F3BA05D" w:rsidR="00CC60E6" w:rsidRPr="009B07DE" w:rsidRDefault="00CC60E6" w:rsidP="00CC60E6">
            <w:pPr>
              <w:jc w:val="center"/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9B07DE">
              <w:rPr>
                <w:rFonts w:ascii="Arial" w:hAnsi="Arial" w:cs="Arial"/>
                <w:b/>
                <w:bCs/>
                <w:sz w:val="16"/>
                <w:szCs w:val="16"/>
                <w:highlight w:val="yellow"/>
              </w:rPr>
              <w:t>[ABC FACTORING]</w:t>
            </w:r>
          </w:p>
        </w:tc>
        <w:tc>
          <w:tcPr>
            <w:tcW w:w="2084" w:type="dxa"/>
            <w:vAlign w:val="center"/>
          </w:tcPr>
          <w:p w14:paraId="5507F667" w14:textId="3C60DD42" w:rsidR="00CC60E6" w:rsidRPr="009B07DE" w:rsidRDefault="00CC60E6" w:rsidP="00CC60E6">
            <w:pPr>
              <w:jc w:val="center"/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9B07DE">
              <w:rPr>
                <w:rFonts w:ascii="Arial" w:hAnsi="Arial" w:cs="Arial"/>
                <w:b/>
                <w:bCs/>
                <w:sz w:val="16"/>
                <w:szCs w:val="16"/>
                <w:highlight w:val="yellow"/>
              </w:rPr>
              <w:t>[DESCONTO DE CHEQUES]</w:t>
            </w:r>
          </w:p>
        </w:tc>
        <w:tc>
          <w:tcPr>
            <w:tcW w:w="1576" w:type="dxa"/>
            <w:vAlign w:val="center"/>
          </w:tcPr>
          <w:p w14:paraId="2D84B4BF" w14:textId="222EC087" w:rsidR="00CC60E6" w:rsidRPr="009B07DE" w:rsidRDefault="00CC60E6" w:rsidP="00CC60E6">
            <w:pPr>
              <w:jc w:val="center"/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9B07DE">
              <w:rPr>
                <w:rFonts w:ascii="Arial" w:hAnsi="Arial" w:cs="Arial"/>
                <w:b/>
                <w:bCs/>
                <w:sz w:val="16"/>
                <w:szCs w:val="16"/>
                <w:highlight w:val="yellow"/>
              </w:rPr>
              <w:t>[R$ 50.000,00]</w:t>
            </w:r>
          </w:p>
        </w:tc>
        <w:tc>
          <w:tcPr>
            <w:tcW w:w="1288" w:type="dxa"/>
            <w:vAlign w:val="center"/>
          </w:tcPr>
          <w:p w14:paraId="752C1138" w14:textId="75060824" w:rsidR="00CC60E6" w:rsidRPr="009B07DE" w:rsidRDefault="00CC60E6" w:rsidP="00CC60E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highlight w:val="yellow"/>
              </w:rPr>
            </w:pPr>
            <w:r w:rsidRPr="009B07DE">
              <w:rPr>
                <w:rFonts w:ascii="Arial" w:hAnsi="Arial" w:cs="Arial"/>
                <w:b/>
                <w:bCs/>
                <w:sz w:val="16"/>
                <w:szCs w:val="16"/>
                <w:highlight w:val="yellow"/>
              </w:rPr>
              <w:t>[R$</w:t>
            </w:r>
            <w:r>
              <w:rPr>
                <w:rFonts w:ascii="Arial" w:hAnsi="Arial" w:cs="Arial"/>
                <w:b/>
                <w:bCs/>
                <w:sz w:val="16"/>
                <w:szCs w:val="16"/>
                <w:highlight w:val="yellow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6"/>
                <w:szCs w:val="16"/>
                <w:highlight w:val="yellow"/>
              </w:rPr>
              <w:t>25</w:t>
            </w:r>
            <w:r w:rsidRPr="009B07DE">
              <w:rPr>
                <w:rFonts w:ascii="Arial" w:hAnsi="Arial" w:cs="Arial"/>
                <w:b/>
                <w:bCs/>
                <w:sz w:val="16"/>
                <w:szCs w:val="16"/>
                <w:highlight w:val="yellow"/>
              </w:rPr>
              <w:t>.000,00]</w:t>
            </w:r>
          </w:p>
        </w:tc>
      </w:tr>
      <w:tr w:rsidR="00CC60E6" w:rsidRPr="009B07DE" w14:paraId="6D8E197E" w14:textId="369D8928" w:rsidTr="00CC60E6">
        <w:trPr>
          <w:trHeight w:val="425"/>
        </w:trPr>
        <w:tc>
          <w:tcPr>
            <w:tcW w:w="1314" w:type="dxa"/>
            <w:vAlign w:val="center"/>
          </w:tcPr>
          <w:p w14:paraId="20380E04" w14:textId="33EC71B6" w:rsidR="00CC60E6" w:rsidRPr="009B07DE" w:rsidRDefault="00CC60E6" w:rsidP="00CC60E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32" w:type="dxa"/>
            <w:vAlign w:val="center"/>
          </w:tcPr>
          <w:p w14:paraId="217E7464" w14:textId="5E13AD4E" w:rsidR="00CC60E6" w:rsidRPr="009B07DE" w:rsidRDefault="00CC60E6" w:rsidP="00CC60E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84" w:type="dxa"/>
            <w:vAlign w:val="center"/>
          </w:tcPr>
          <w:p w14:paraId="0B43D801" w14:textId="195146BE" w:rsidR="00CC60E6" w:rsidRPr="009B07DE" w:rsidRDefault="00CC60E6" w:rsidP="00CC60E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6" w:type="dxa"/>
            <w:vAlign w:val="center"/>
          </w:tcPr>
          <w:p w14:paraId="44C25044" w14:textId="744C0D1A" w:rsidR="00CC60E6" w:rsidRPr="009B07DE" w:rsidRDefault="00CC60E6" w:rsidP="00CC60E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88" w:type="dxa"/>
            <w:vAlign w:val="center"/>
          </w:tcPr>
          <w:p w14:paraId="54A38817" w14:textId="06DA0059" w:rsidR="00CC60E6" w:rsidRPr="009B07DE" w:rsidRDefault="00CC60E6" w:rsidP="00CC60E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C60E6" w:rsidRPr="009B07DE" w14:paraId="37630C4B" w14:textId="77777777" w:rsidTr="00CC60E6">
        <w:trPr>
          <w:trHeight w:val="425"/>
        </w:trPr>
        <w:tc>
          <w:tcPr>
            <w:tcW w:w="1314" w:type="dxa"/>
            <w:vAlign w:val="center"/>
          </w:tcPr>
          <w:p w14:paraId="2D1F418B" w14:textId="77777777" w:rsidR="00CC60E6" w:rsidRPr="009B07DE" w:rsidRDefault="00CC60E6" w:rsidP="00CC60E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32" w:type="dxa"/>
            <w:vAlign w:val="center"/>
          </w:tcPr>
          <w:p w14:paraId="23223FA6" w14:textId="77777777" w:rsidR="00CC60E6" w:rsidRPr="009B07DE" w:rsidRDefault="00CC60E6" w:rsidP="00CC60E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84" w:type="dxa"/>
            <w:vAlign w:val="center"/>
          </w:tcPr>
          <w:p w14:paraId="73F08816" w14:textId="77777777" w:rsidR="00CC60E6" w:rsidRPr="009B07DE" w:rsidRDefault="00CC60E6" w:rsidP="00CC60E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6" w:type="dxa"/>
            <w:vAlign w:val="center"/>
          </w:tcPr>
          <w:p w14:paraId="6DA1AA74" w14:textId="77777777" w:rsidR="00CC60E6" w:rsidRPr="009B07DE" w:rsidRDefault="00CC60E6" w:rsidP="00CC60E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88" w:type="dxa"/>
            <w:vAlign w:val="center"/>
          </w:tcPr>
          <w:p w14:paraId="6E1504B9" w14:textId="77777777" w:rsidR="00CC60E6" w:rsidRPr="009B07DE" w:rsidRDefault="00CC60E6" w:rsidP="00CC60E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C60E6" w:rsidRPr="009B07DE" w14:paraId="5A2A919C" w14:textId="77777777" w:rsidTr="00CC60E6">
        <w:trPr>
          <w:trHeight w:val="425"/>
        </w:trPr>
        <w:tc>
          <w:tcPr>
            <w:tcW w:w="1314" w:type="dxa"/>
            <w:vAlign w:val="center"/>
          </w:tcPr>
          <w:p w14:paraId="338D05E1" w14:textId="77777777" w:rsidR="00CC60E6" w:rsidRPr="009B07DE" w:rsidRDefault="00CC60E6" w:rsidP="00CC60E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32" w:type="dxa"/>
            <w:vAlign w:val="center"/>
          </w:tcPr>
          <w:p w14:paraId="442751F1" w14:textId="77777777" w:rsidR="00CC60E6" w:rsidRPr="009B07DE" w:rsidRDefault="00CC60E6" w:rsidP="00CC60E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84" w:type="dxa"/>
            <w:vAlign w:val="center"/>
          </w:tcPr>
          <w:p w14:paraId="337F7626" w14:textId="77777777" w:rsidR="00CC60E6" w:rsidRPr="009B07DE" w:rsidRDefault="00CC60E6" w:rsidP="00CC60E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6" w:type="dxa"/>
            <w:vAlign w:val="center"/>
          </w:tcPr>
          <w:p w14:paraId="3BE4635A" w14:textId="77777777" w:rsidR="00CC60E6" w:rsidRPr="009B07DE" w:rsidRDefault="00CC60E6" w:rsidP="00CC60E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88" w:type="dxa"/>
            <w:vAlign w:val="center"/>
          </w:tcPr>
          <w:p w14:paraId="43C43B7A" w14:textId="77777777" w:rsidR="00CC60E6" w:rsidRPr="009B07DE" w:rsidRDefault="00CC60E6" w:rsidP="00CC60E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C60E6" w:rsidRPr="009B07DE" w14:paraId="741D7155" w14:textId="77777777" w:rsidTr="00CC60E6">
        <w:trPr>
          <w:trHeight w:val="425"/>
        </w:trPr>
        <w:tc>
          <w:tcPr>
            <w:tcW w:w="1314" w:type="dxa"/>
            <w:vAlign w:val="center"/>
          </w:tcPr>
          <w:p w14:paraId="08B8E60D" w14:textId="77777777" w:rsidR="00CC60E6" w:rsidRPr="009B07DE" w:rsidRDefault="00CC60E6" w:rsidP="00CC60E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32" w:type="dxa"/>
            <w:vAlign w:val="center"/>
          </w:tcPr>
          <w:p w14:paraId="385E3433" w14:textId="77777777" w:rsidR="00CC60E6" w:rsidRPr="009B07DE" w:rsidRDefault="00CC60E6" w:rsidP="00CC60E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84" w:type="dxa"/>
            <w:vAlign w:val="center"/>
          </w:tcPr>
          <w:p w14:paraId="11055A34" w14:textId="77777777" w:rsidR="00CC60E6" w:rsidRPr="009B07DE" w:rsidRDefault="00CC60E6" w:rsidP="00CC60E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6" w:type="dxa"/>
            <w:vAlign w:val="center"/>
          </w:tcPr>
          <w:p w14:paraId="15622FEB" w14:textId="77777777" w:rsidR="00CC60E6" w:rsidRPr="009B07DE" w:rsidRDefault="00CC60E6" w:rsidP="00CC60E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88" w:type="dxa"/>
            <w:vAlign w:val="center"/>
          </w:tcPr>
          <w:p w14:paraId="72D51898" w14:textId="77777777" w:rsidR="00CC60E6" w:rsidRPr="009B07DE" w:rsidRDefault="00CC60E6" w:rsidP="00CC60E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C60E6" w:rsidRPr="009B07DE" w14:paraId="766D2102" w14:textId="77777777" w:rsidTr="00CC60E6">
        <w:trPr>
          <w:trHeight w:val="425"/>
        </w:trPr>
        <w:tc>
          <w:tcPr>
            <w:tcW w:w="1314" w:type="dxa"/>
            <w:vAlign w:val="center"/>
          </w:tcPr>
          <w:p w14:paraId="05AF0AD1" w14:textId="77777777" w:rsidR="00CC60E6" w:rsidRPr="009B07DE" w:rsidRDefault="00CC60E6" w:rsidP="00CC60E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32" w:type="dxa"/>
            <w:vAlign w:val="center"/>
          </w:tcPr>
          <w:p w14:paraId="273E9B44" w14:textId="77777777" w:rsidR="00CC60E6" w:rsidRPr="009B07DE" w:rsidRDefault="00CC60E6" w:rsidP="00CC60E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84" w:type="dxa"/>
            <w:vAlign w:val="center"/>
          </w:tcPr>
          <w:p w14:paraId="27D7410B" w14:textId="77777777" w:rsidR="00CC60E6" w:rsidRPr="009B07DE" w:rsidRDefault="00CC60E6" w:rsidP="00CC60E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6" w:type="dxa"/>
            <w:vAlign w:val="center"/>
          </w:tcPr>
          <w:p w14:paraId="07E70576" w14:textId="77777777" w:rsidR="00CC60E6" w:rsidRPr="009B07DE" w:rsidRDefault="00CC60E6" w:rsidP="00CC60E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88" w:type="dxa"/>
            <w:vAlign w:val="center"/>
          </w:tcPr>
          <w:p w14:paraId="44C937C4" w14:textId="77777777" w:rsidR="00CC60E6" w:rsidRPr="009B07DE" w:rsidRDefault="00CC60E6" w:rsidP="00CC60E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C60E6" w:rsidRPr="009B07DE" w14:paraId="1F18377C" w14:textId="77777777" w:rsidTr="00CC60E6">
        <w:trPr>
          <w:trHeight w:val="425"/>
        </w:trPr>
        <w:tc>
          <w:tcPr>
            <w:tcW w:w="1314" w:type="dxa"/>
            <w:vAlign w:val="center"/>
          </w:tcPr>
          <w:p w14:paraId="7737183B" w14:textId="77777777" w:rsidR="00CC60E6" w:rsidRPr="009B07DE" w:rsidRDefault="00CC60E6" w:rsidP="00CC60E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32" w:type="dxa"/>
            <w:vAlign w:val="center"/>
          </w:tcPr>
          <w:p w14:paraId="17A98539" w14:textId="77777777" w:rsidR="00CC60E6" w:rsidRPr="009B07DE" w:rsidRDefault="00CC60E6" w:rsidP="00CC60E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84" w:type="dxa"/>
            <w:vAlign w:val="center"/>
          </w:tcPr>
          <w:p w14:paraId="5D68A3DD" w14:textId="77777777" w:rsidR="00CC60E6" w:rsidRPr="009B07DE" w:rsidRDefault="00CC60E6" w:rsidP="00CC60E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6" w:type="dxa"/>
            <w:vAlign w:val="center"/>
          </w:tcPr>
          <w:p w14:paraId="12632C0E" w14:textId="77777777" w:rsidR="00CC60E6" w:rsidRPr="009B07DE" w:rsidRDefault="00CC60E6" w:rsidP="00CC60E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88" w:type="dxa"/>
            <w:vAlign w:val="center"/>
          </w:tcPr>
          <w:p w14:paraId="019DD59A" w14:textId="77777777" w:rsidR="00CC60E6" w:rsidRPr="009B07DE" w:rsidRDefault="00CC60E6" w:rsidP="00CC60E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C60E6" w:rsidRPr="009B07DE" w14:paraId="6B0A4287" w14:textId="77777777" w:rsidTr="00CC60E6">
        <w:trPr>
          <w:trHeight w:val="425"/>
        </w:trPr>
        <w:tc>
          <w:tcPr>
            <w:tcW w:w="1314" w:type="dxa"/>
            <w:vAlign w:val="center"/>
          </w:tcPr>
          <w:p w14:paraId="32CB4EF9" w14:textId="77777777" w:rsidR="00CC60E6" w:rsidRPr="009B07DE" w:rsidRDefault="00CC60E6" w:rsidP="00CC60E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32" w:type="dxa"/>
            <w:vAlign w:val="center"/>
          </w:tcPr>
          <w:p w14:paraId="3CA171D6" w14:textId="77777777" w:rsidR="00CC60E6" w:rsidRPr="009B07DE" w:rsidRDefault="00CC60E6" w:rsidP="00CC60E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84" w:type="dxa"/>
            <w:vAlign w:val="center"/>
          </w:tcPr>
          <w:p w14:paraId="1898EE3E" w14:textId="77777777" w:rsidR="00CC60E6" w:rsidRPr="009B07DE" w:rsidRDefault="00CC60E6" w:rsidP="00CC60E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6" w:type="dxa"/>
            <w:vAlign w:val="center"/>
          </w:tcPr>
          <w:p w14:paraId="3DF88FA6" w14:textId="77777777" w:rsidR="00CC60E6" w:rsidRPr="009B07DE" w:rsidRDefault="00CC60E6" w:rsidP="00CC60E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88" w:type="dxa"/>
            <w:vAlign w:val="center"/>
          </w:tcPr>
          <w:p w14:paraId="03ABA5F4" w14:textId="77777777" w:rsidR="00CC60E6" w:rsidRPr="009B07DE" w:rsidRDefault="00CC60E6" w:rsidP="00CC60E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C60E6" w:rsidRPr="009B07DE" w14:paraId="4AAC1F42" w14:textId="77777777" w:rsidTr="00CC60E6">
        <w:trPr>
          <w:trHeight w:val="425"/>
        </w:trPr>
        <w:tc>
          <w:tcPr>
            <w:tcW w:w="1314" w:type="dxa"/>
            <w:vAlign w:val="center"/>
          </w:tcPr>
          <w:p w14:paraId="01B3CB32" w14:textId="77777777" w:rsidR="00CC60E6" w:rsidRPr="009B07DE" w:rsidRDefault="00CC60E6" w:rsidP="00CC60E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32" w:type="dxa"/>
            <w:vAlign w:val="center"/>
          </w:tcPr>
          <w:p w14:paraId="6986F702" w14:textId="77777777" w:rsidR="00CC60E6" w:rsidRPr="009B07DE" w:rsidRDefault="00CC60E6" w:rsidP="00CC60E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84" w:type="dxa"/>
            <w:vAlign w:val="center"/>
          </w:tcPr>
          <w:p w14:paraId="79BEEA42" w14:textId="77777777" w:rsidR="00CC60E6" w:rsidRPr="009B07DE" w:rsidRDefault="00CC60E6" w:rsidP="00CC60E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6" w:type="dxa"/>
            <w:vAlign w:val="center"/>
          </w:tcPr>
          <w:p w14:paraId="2C2DD15A" w14:textId="77777777" w:rsidR="00CC60E6" w:rsidRPr="009B07DE" w:rsidRDefault="00CC60E6" w:rsidP="00CC60E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88" w:type="dxa"/>
            <w:vAlign w:val="center"/>
          </w:tcPr>
          <w:p w14:paraId="74C52868" w14:textId="77777777" w:rsidR="00CC60E6" w:rsidRPr="009B07DE" w:rsidRDefault="00CC60E6" w:rsidP="00CC60E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73FB9FEF" w14:textId="77777777" w:rsidR="00723D25" w:rsidRDefault="00723D25" w:rsidP="00723D25">
      <w:pPr>
        <w:spacing w:line="360" w:lineRule="auto"/>
        <w:jc w:val="both"/>
        <w:rPr>
          <w:rFonts w:ascii="Arial" w:hAnsi="Arial" w:cs="Arial"/>
        </w:rPr>
      </w:pPr>
    </w:p>
    <w:p w14:paraId="3BA77E0C" w14:textId="3AD40CCB" w:rsidR="00930055" w:rsidRDefault="003B293F" w:rsidP="00723D25">
      <w:pPr>
        <w:spacing w:line="360" w:lineRule="auto"/>
        <w:jc w:val="both"/>
        <w:rPr>
          <w:rFonts w:ascii="Arial" w:hAnsi="Arial" w:cs="Arial"/>
          <w:b/>
          <w:bCs/>
        </w:rPr>
      </w:pPr>
      <w:r w:rsidRPr="009B07DE">
        <w:rPr>
          <w:rFonts w:ascii="Arial" w:hAnsi="Arial" w:cs="Arial"/>
        </w:rPr>
        <w:t xml:space="preserve">Observações: </w:t>
      </w:r>
      <w:r w:rsidR="008A298D" w:rsidRPr="009B07DE">
        <w:rPr>
          <w:rFonts w:ascii="Arial" w:hAnsi="Arial" w:cs="Arial"/>
          <w:b/>
          <w:bCs/>
          <w:highlight w:val="yellow"/>
        </w:rPr>
        <w:t>[ESCREVER QUALQUER OBSERVAÇÃO/</w:t>
      </w:r>
      <w:r w:rsidR="00BF0BB3" w:rsidRPr="009B07DE">
        <w:rPr>
          <w:rFonts w:ascii="Arial" w:hAnsi="Arial" w:cs="Arial"/>
          <w:b/>
          <w:bCs/>
          <w:highlight w:val="yellow"/>
        </w:rPr>
        <w:t>INFORMAÇÃO RELEVANTE</w:t>
      </w:r>
      <w:r w:rsidR="008A298D" w:rsidRPr="009B07DE">
        <w:rPr>
          <w:rFonts w:ascii="Arial" w:hAnsi="Arial" w:cs="Arial"/>
          <w:b/>
          <w:bCs/>
          <w:highlight w:val="yellow"/>
        </w:rPr>
        <w:t>]</w:t>
      </w:r>
    </w:p>
    <w:p w14:paraId="59D52C7F" w14:textId="77777777" w:rsidR="00670AB3" w:rsidRDefault="00670AB3" w:rsidP="00723D25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6ECC3435" w14:textId="77777777" w:rsidR="00670AB3" w:rsidRDefault="00670AB3" w:rsidP="00723D25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6582E94D" w14:textId="77777777" w:rsidR="00CF5BD8" w:rsidRDefault="00CF5BD8" w:rsidP="00723D25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15E04D3A" w14:textId="099AD456" w:rsidR="00670AB3" w:rsidRPr="009B07DE" w:rsidRDefault="00AB4F6F" w:rsidP="00723D25">
      <w:pPr>
        <w:spacing w:line="360" w:lineRule="auto"/>
        <w:jc w:val="both"/>
        <w:rPr>
          <w:b/>
          <w:bCs/>
          <w:sz w:val="28"/>
          <w:szCs w:val="28"/>
        </w:rPr>
      </w:pPr>
      <w:r w:rsidRPr="00AB4F6F">
        <w:rPr>
          <w:rFonts w:ascii="Arial" w:hAnsi="Arial" w:cs="Arial"/>
          <w:b/>
          <w:bCs/>
          <w:highlight w:val="yellow"/>
        </w:rPr>
        <w:t>[LOCAL, DATA]</w:t>
      </w:r>
    </w:p>
    <w:p w14:paraId="6745EB62" w14:textId="77777777" w:rsidR="00BF0BB3" w:rsidRDefault="00BF0BB3" w:rsidP="00723D25">
      <w:pPr>
        <w:spacing w:line="360" w:lineRule="auto"/>
        <w:rPr>
          <w:rFonts w:ascii="Arial" w:hAnsi="Arial" w:cs="Arial"/>
          <w:b/>
          <w:bCs/>
        </w:rPr>
      </w:pPr>
    </w:p>
    <w:p w14:paraId="3BE57A9A" w14:textId="77777777" w:rsidR="00C115BC" w:rsidRPr="00723D25" w:rsidRDefault="00C115BC" w:rsidP="00723D25">
      <w:pPr>
        <w:spacing w:line="360" w:lineRule="auto"/>
        <w:rPr>
          <w:rFonts w:ascii="Arial" w:hAnsi="Arial" w:cs="Arial"/>
          <w:b/>
          <w:bCs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964"/>
      </w:tblGrid>
      <w:tr w:rsidR="00BB3A8D" w14:paraId="0BF99CF9" w14:textId="77777777" w:rsidTr="00CF5BD8">
        <w:trPr>
          <w:trHeight w:val="770"/>
        </w:trPr>
        <w:tc>
          <w:tcPr>
            <w:tcW w:w="396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D1F9B6A" w14:textId="65C3CA79" w:rsidR="00BB3A8D" w:rsidRPr="00CF5BD8" w:rsidRDefault="00C115BC" w:rsidP="00CF5BD8">
            <w:pPr>
              <w:spacing w:line="360" w:lineRule="auto"/>
              <w:rPr>
                <w:rFonts w:ascii="Arial" w:hAnsi="Arial" w:cs="Arial"/>
                <w:b/>
                <w:bCs/>
                <w:sz w:val="18"/>
                <w:szCs w:val="18"/>
                <w:highlight w:val="yellow"/>
              </w:rPr>
            </w:pPr>
            <w:r w:rsidRPr="00CF5BD8">
              <w:rPr>
                <w:rFonts w:ascii="Arial" w:hAnsi="Arial" w:cs="Arial"/>
                <w:b/>
                <w:bCs/>
                <w:sz w:val="18"/>
                <w:szCs w:val="18"/>
                <w:highlight w:val="yellow"/>
              </w:rPr>
              <w:t>[</w:t>
            </w:r>
            <w:r w:rsidR="00BB3A8D" w:rsidRPr="00CF5BD8">
              <w:rPr>
                <w:rFonts w:ascii="Arial" w:hAnsi="Arial" w:cs="Arial"/>
                <w:b/>
                <w:bCs/>
                <w:sz w:val="18"/>
                <w:szCs w:val="18"/>
                <w:highlight w:val="yellow"/>
              </w:rPr>
              <w:t>NOME DO RESPONSÁVEL</w:t>
            </w:r>
            <w:r w:rsidRPr="00CF5BD8">
              <w:rPr>
                <w:rFonts w:ascii="Arial" w:hAnsi="Arial" w:cs="Arial"/>
                <w:b/>
                <w:bCs/>
                <w:sz w:val="18"/>
                <w:szCs w:val="18"/>
                <w:highlight w:val="yellow"/>
              </w:rPr>
              <w:t>]</w:t>
            </w:r>
          </w:p>
          <w:p w14:paraId="346B6415" w14:textId="4FC91C2E" w:rsidR="00BB3A8D" w:rsidRPr="00CF5BD8" w:rsidRDefault="00C115BC" w:rsidP="00CF5BD8">
            <w:pPr>
              <w:spacing w:line="360" w:lineRule="auto"/>
              <w:rPr>
                <w:rFonts w:ascii="Arial" w:hAnsi="Arial" w:cs="Arial"/>
                <w:b/>
                <w:bCs/>
                <w:sz w:val="18"/>
                <w:szCs w:val="18"/>
                <w:highlight w:val="yellow"/>
              </w:rPr>
            </w:pPr>
            <w:r w:rsidRPr="00CF5BD8">
              <w:rPr>
                <w:rFonts w:ascii="Arial" w:hAnsi="Arial" w:cs="Arial"/>
                <w:b/>
                <w:bCs/>
                <w:sz w:val="18"/>
                <w:szCs w:val="18"/>
                <w:highlight w:val="yellow"/>
              </w:rPr>
              <w:t>[</w:t>
            </w:r>
            <w:r w:rsidR="00BB3A8D" w:rsidRPr="00CF5BD8">
              <w:rPr>
                <w:rFonts w:ascii="Arial" w:hAnsi="Arial" w:cs="Arial"/>
                <w:b/>
                <w:bCs/>
                <w:sz w:val="18"/>
                <w:szCs w:val="18"/>
                <w:highlight w:val="yellow"/>
              </w:rPr>
              <w:t>CARGO</w:t>
            </w:r>
            <w:r w:rsidRPr="00CF5BD8">
              <w:rPr>
                <w:rFonts w:ascii="Arial" w:hAnsi="Arial" w:cs="Arial"/>
                <w:b/>
                <w:bCs/>
                <w:sz w:val="18"/>
                <w:szCs w:val="18"/>
                <w:highlight w:val="yellow"/>
              </w:rPr>
              <w:t>]</w:t>
            </w:r>
          </w:p>
          <w:p w14:paraId="5413859C" w14:textId="4C7389F2" w:rsidR="00BB3A8D" w:rsidRDefault="00C115BC" w:rsidP="00CF5BD8">
            <w:pPr>
              <w:spacing w:line="360" w:lineRule="auto"/>
              <w:rPr>
                <w:rFonts w:ascii="Arial" w:hAnsi="Arial" w:cs="Arial"/>
              </w:rPr>
            </w:pPr>
            <w:r w:rsidRPr="00CF5BD8">
              <w:rPr>
                <w:rFonts w:ascii="Arial" w:hAnsi="Arial" w:cs="Arial"/>
                <w:b/>
                <w:bCs/>
                <w:sz w:val="18"/>
                <w:szCs w:val="18"/>
                <w:highlight w:val="yellow"/>
              </w:rPr>
              <w:t>[CPF]</w:t>
            </w:r>
          </w:p>
        </w:tc>
      </w:tr>
    </w:tbl>
    <w:p w14:paraId="168DC98F" w14:textId="77777777" w:rsidR="00BF0BB3" w:rsidRPr="00723D25" w:rsidRDefault="00BF0BB3" w:rsidP="00723D25">
      <w:pPr>
        <w:spacing w:line="360" w:lineRule="auto"/>
        <w:rPr>
          <w:rFonts w:ascii="Arial" w:hAnsi="Arial" w:cs="Arial"/>
        </w:rPr>
      </w:pPr>
    </w:p>
    <w:sectPr w:rsidR="00BF0BB3" w:rsidRPr="00723D2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0055"/>
    <w:rsid w:val="00144E2D"/>
    <w:rsid w:val="002C04D7"/>
    <w:rsid w:val="002F7935"/>
    <w:rsid w:val="003B293F"/>
    <w:rsid w:val="00670AB3"/>
    <w:rsid w:val="00723D25"/>
    <w:rsid w:val="008A298D"/>
    <w:rsid w:val="00930055"/>
    <w:rsid w:val="009B07DE"/>
    <w:rsid w:val="00AB4F6F"/>
    <w:rsid w:val="00BB3A8D"/>
    <w:rsid w:val="00BF0BB3"/>
    <w:rsid w:val="00C115BC"/>
    <w:rsid w:val="00CC60E6"/>
    <w:rsid w:val="00CF5BD8"/>
    <w:rsid w:val="00DA2DB6"/>
    <w:rsid w:val="00F808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B3794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9300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MODELO DE DECLARAÇÃO DE ENDIVIDAMENTO</Template>
  <TotalTime>30</TotalTime>
  <Pages>1</Pages>
  <Words>96</Words>
  <Characters>524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Skall</dc:creator>
  <cp:keywords/>
  <dc:description/>
  <cp:lastModifiedBy>Comercial Creditin</cp:lastModifiedBy>
  <cp:revision>2</cp:revision>
  <cp:lastPrinted>2025-06-10T14:06:00Z</cp:lastPrinted>
  <dcterms:created xsi:type="dcterms:W3CDTF">2025-06-10T14:42:00Z</dcterms:created>
  <dcterms:modified xsi:type="dcterms:W3CDTF">2025-06-10T14:42:00Z</dcterms:modified>
</cp:coreProperties>
</file>