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B9E698" w14:textId="77777777" w:rsidR="00930055" w:rsidRPr="009B07DE" w:rsidRDefault="00BC2509" w:rsidP="00930055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CURVA ABC DE CLIENTES</w:t>
      </w:r>
    </w:p>
    <w:p w14:paraId="63D03F77" w14:textId="77777777" w:rsidR="00930055" w:rsidRPr="009B07DE" w:rsidRDefault="00930055">
      <w:pPr>
        <w:rPr>
          <w:rFonts w:ascii="Arial" w:hAnsi="Arial" w:cs="Arial"/>
          <w:sz w:val="18"/>
          <w:szCs w:val="18"/>
        </w:rPr>
      </w:pPr>
    </w:p>
    <w:p w14:paraId="471FA7CC" w14:textId="77777777" w:rsidR="00930055" w:rsidRPr="009B07DE" w:rsidRDefault="00930055" w:rsidP="00723D25">
      <w:pPr>
        <w:spacing w:line="360" w:lineRule="auto"/>
        <w:rPr>
          <w:rFonts w:ascii="Arial" w:hAnsi="Arial" w:cs="Arial"/>
        </w:rPr>
      </w:pPr>
      <w:r w:rsidRPr="009B07DE">
        <w:rPr>
          <w:rFonts w:ascii="Arial" w:hAnsi="Arial" w:cs="Arial"/>
        </w:rPr>
        <w:t>A Creditin,</w:t>
      </w:r>
    </w:p>
    <w:p w14:paraId="247528B5" w14:textId="77777777" w:rsidR="00723D25" w:rsidRPr="00723D25" w:rsidRDefault="00930055" w:rsidP="00723D25">
      <w:pPr>
        <w:spacing w:line="360" w:lineRule="auto"/>
        <w:jc w:val="both"/>
        <w:rPr>
          <w:rFonts w:ascii="Arial" w:hAnsi="Arial" w:cs="Arial"/>
        </w:rPr>
      </w:pPr>
      <w:r w:rsidRPr="009B07DE">
        <w:rPr>
          <w:rFonts w:ascii="Arial" w:hAnsi="Arial" w:cs="Arial"/>
        </w:rPr>
        <w:t xml:space="preserve">Informamos que a empresa </w:t>
      </w:r>
      <w:r w:rsidRPr="009B07DE">
        <w:rPr>
          <w:rFonts w:ascii="Arial" w:hAnsi="Arial" w:cs="Arial"/>
          <w:b/>
          <w:bCs/>
          <w:highlight w:val="yellow"/>
        </w:rPr>
        <w:t>[RAZÃO SOCIAL]</w:t>
      </w:r>
      <w:r w:rsidRPr="009B07DE">
        <w:rPr>
          <w:rFonts w:ascii="Arial" w:hAnsi="Arial" w:cs="Arial"/>
        </w:rPr>
        <w:t>, inscrita no CNPJ nº</w:t>
      </w:r>
      <w:r w:rsidRPr="009B07DE">
        <w:rPr>
          <w:rFonts w:ascii="Arial" w:hAnsi="Arial" w:cs="Arial"/>
          <w:b/>
          <w:bCs/>
        </w:rPr>
        <w:t xml:space="preserve"> </w:t>
      </w:r>
      <w:r w:rsidRPr="009B07DE">
        <w:rPr>
          <w:rFonts w:ascii="Arial" w:hAnsi="Arial" w:cs="Arial"/>
          <w:b/>
          <w:bCs/>
          <w:highlight w:val="yellow"/>
        </w:rPr>
        <w:t>[XX.XXX.XXX/XXXX-XX]</w:t>
      </w:r>
      <w:r w:rsidRPr="009B07DE">
        <w:rPr>
          <w:rFonts w:ascii="Arial" w:hAnsi="Arial" w:cs="Arial"/>
          <w:b/>
          <w:bCs/>
        </w:rPr>
        <w:t xml:space="preserve">, </w:t>
      </w:r>
      <w:r w:rsidRPr="009B07DE">
        <w:rPr>
          <w:rFonts w:ascii="Arial" w:hAnsi="Arial" w:cs="Arial"/>
        </w:rPr>
        <w:t xml:space="preserve">possui </w:t>
      </w:r>
      <w:r w:rsidR="00BC2509">
        <w:rPr>
          <w:rFonts w:ascii="Arial" w:hAnsi="Arial" w:cs="Arial"/>
        </w:rPr>
        <w:t>a seguinte relação de principais clientes e suas respectivas participações no faturamento</w:t>
      </w:r>
      <w:r w:rsidRPr="009B07DE">
        <w:rPr>
          <w:rFonts w:ascii="Arial" w:hAnsi="Arial" w:cs="Arial"/>
        </w:rPr>
        <w:t>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223"/>
        <w:gridCol w:w="2598"/>
        <w:gridCol w:w="1837"/>
        <w:gridCol w:w="1836"/>
      </w:tblGrid>
      <w:tr w:rsidR="00041CAB" w:rsidRPr="009B07DE" w14:paraId="42EF3289" w14:textId="4D401368" w:rsidTr="00041CAB">
        <w:trPr>
          <w:trHeight w:val="567"/>
        </w:trPr>
        <w:tc>
          <w:tcPr>
            <w:tcW w:w="2223" w:type="dxa"/>
            <w:vAlign w:val="center"/>
          </w:tcPr>
          <w:p w14:paraId="3DA77B4D" w14:textId="77777777" w:rsidR="00041CAB" w:rsidRPr="009B07DE" w:rsidRDefault="00041CAB" w:rsidP="00041CA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CLIENTE</w:t>
            </w:r>
          </w:p>
        </w:tc>
        <w:tc>
          <w:tcPr>
            <w:tcW w:w="2598" w:type="dxa"/>
            <w:vAlign w:val="center"/>
          </w:tcPr>
          <w:p w14:paraId="5D3200C1" w14:textId="77777777" w:rsidR="00041CAB" w:rsidRPr="009B07DE" w:rsidRDefault="00041CAB" w:rsidP="00041CA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CNPJ</w:t>
            </w:r>
          </w:p>
        </w:tc>
        <w:tc>
          <w:tcPr>
            <w:tcW w:w="1837" w:type="dxa"/>
            <w:vAlign w:val="center"/>
          </w:tcPr>
          <w:p w14:paraId="6253C666" w14:textId="77777777" w:rsidR="00041CAB" w:rsidRPr="009B07DE" w:rsidRDefault="00041CAB" w:rsidP="00041CA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% DO FATURAMENTO</w:t>
            </w:r>
          </w:p>
        </w:tc>
        <w:tc>
          <w:tcPr>
            <w:tcW w:w="1836" w:type="dxa"/>
            <w:vAlign w:val="center"/>
          </w:tcPr>
          <w:p w14:paraId="2E355725" w14:textId="6B6CBAA6" w:rsidR="00041CAB" w:rsidRDefault="00041CAB" w:rsidP="00041CA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PRAZO MÉDIO DE PAGAMENTO</w:t>
            </w:r>
          </w:p>
        </w:tc>
      </w:tr>
      <w:tr w:rsidR="00041CAB" w:rsidRPr="009B07DE" w14:paraId="1C8CB914" w14:textId="4F5D0287" w:rsidTr="00041CAB">
        <w:trPr>
          <w:trHeight w:val="425"/>
        </w:trPr>
        <w:tc>
          <w:tcPr>
            <w:tcW w:w="2223" w:type="dxa"/>
            <w:vAlign w:val="center"/>
          </w:tcPr>
          <w:p w14:paraId="6D7298CB" w14:textId="77777777" w:rsidR="00041CAB" w:rsidRPr="009B07DE" w:rsidRDefault="00041CAB" w:rsidP="00041CA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</w:pPr>
            <w:r w:rsidRPr="009B07DE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[</w:t>
            </w:r>
            <w:r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LOJA ABC</w:t>
            </w:r>
            <w:r w:rsidRPr="009B07DE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]</w:t>
            </w:r>
          </w:p>
        </w:tc>
        <w:tc>
          <w:tcPr>
            <w:tcW w:w="2598" w:type="dxa"/>
            <w:vAlign w:val="center"/>
          </w:tcPr>
          <w:p w14:paraId="605C9A95" w14:textId="77777777" w:rsidR="00041CAB" w:rsidRPr="009B07DE" w:rsidRDefault="00041CAB" w:rsidP="00041CA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</w:pPr>
            <w:r w:rsidRPr="009B07DE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[</w:t>
            </w:r>
            <w:r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XX.XXX.XXX/XXXX-XX</w:t>
            </w:r>
            <w:r w:rsidRPr="009B07DE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]</w:t>
            </w:r>
          </w:p>
        </w:tc>
        <w:tc>
          <w:tcPr>
            <w:tcW w:w="1837" w:type="dxa"/>
            <w:vAlign w:val="center"/>
          </w:tcPr>
          <w:p w14:paraId="5BA32343" w14:textId="77777777" w:rsidR="00041CAB" w:rsidRPr="009B07DE" w:rsidRDefault="00041CAB" w:rsidP="00041CA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</w:pPr>
            <w:r w:rsidRPr="009B07DE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[</w:t>
            </w:r>
            <w:r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30%</w:t>
            </w:r>
            <w:r w:rsidRPr="009B07DE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]</w:t>
            </w:r>
          </w:p>
        </w:tc>
        <w:tc>
          <w:tcPr>
            <w:tcW w:w="1836" w:type="dxa"/>
            <w:vAlign w:val="center"/>
          </w:tcPr>
          <w:p w14:paraId="3E36D7F3" w14:textId="3BFF3846" w:rsidR="00041CAB" w:rsidRPr="009B07DE" w:rsidRDefault="00041CAB" w:rsidP="00041CA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</w:pPr>
            <w:r w:rsidRPr="009B07DE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[</w:t>
            </w:r>
            <w:r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30</w:t>
            </w:r>
            <w:r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 xml:space="preserve"> DIAS</w:t>
            </w:r>
            <w:r w:rsidRPr="009B07DE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]</w:t>
            </w:r>
          </w:p>
        </w:tc>
      </w:tr>
      <w:tr w:rsidR="00041CAB" w:rsidRPr="009B07DE" w14:paraId="22FE2D7C" w14:textId="59075620" w:rsidTr="00041CAB">
        <w:trPr>
          <w:trHeight w:val="425"/>
        </w:trPr>
        <w:tc>
          <w:tcPr>
            <w:tcW w:w="2223" w:type="dxa"/>
            <w:vAlign w:val="center"/>
          </w:tcPr>
          <w:p w14:paraId="5DA4F1C8" w14:textId="77777777" w:rsidR="00041CAB" w:rsidRPr="009B07DE" w:rsidRDefault="00041CAB" w:rsidP="00041CAB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9B07DE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[</w:t>
            </w:r>
            <w:r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LOJA XYZ</w:t>
            </w:r>
            <w:r w:rsidRPr="009B07DE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]</w:t>
            </w:r>
          </w:p>
        </w:tc>
        <w:tc>
          <w:tcPr>
            <w:tcW w:w="2598" w:type="dxa"/>
            <w:vAlign w:val="center"/>
          </w:tcPr>
          <w:p w14:paraId="1BDC645E" w14:textId="77777777" w:rsidR="00041CAB" w:rsidRPr="009B07DE" w:rsidRDefault="00041CAB" w:rsidP="00041CAB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9B07DE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[</w:t>
            </w:r>
            <w:r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XX.XXX.XXX/XXXX-XX</w:t>
            </w:r>
            <w:r w:rsidRPr="009B07DE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]</w:t>
            </w:r>
          </w:p>
        </w:tc>
        <w:tc>
          <w:tcPr>
            <w:tcW w:w="1837" w:type="dxa"/>
            <w:vAlign w:val="center"/>
          </w:tcPr>
          <w:p w14:paraId="71033466" w14:textId="77777777" w:rsidR="00041CAB" w:rsidRPr="009B07DE" w:rsidRDefault="00041CAB" w:rsidP="00041CAB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9B07DE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[</w:t>
            </w:r>
            <w:r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10%</w:t>
            </w:r>
            <w:r w:rsidRPr="009B07DE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]</w:t>
            </w:r>
          </w:p>
        </w:tc>
        <w:tc>
          <w:tcPr>
            <w:tcW w:w="1836" w:type="dxa"/>
            <w:vAlign w:val="center"/>
          </w:tcPr>
          <w:p w14:paraId="097FE318" w14:textId="096F2F3F" w:rsidR="00041CAB" w:rsidRPr="009B07DE" w:rsidRDefault="00041CAB" w:rsidP="00041CA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</w:pPr>
            <w:r w:rsidRPr="009B07DE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[</w:t>
            </w:r>
            <w:r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60 DIAS</w:t>
            </w:r>
            <w:r w:rsidRPr="009B07DE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]</w:t>
            </w:r>
          </w:p>
        </w:tc>
      </w:tr>
      <w:tr w:rsidR="00041CAB" w:rsidRPr="009B07DE" w14:paraId="09C7F619" w14:textId="0A37BE8D" w:rsidTr="00041CAB">
        <w:trPr>
          <w:trHeight w:val="425"/>
        </w:trPr>
        <w:tc>
          <w:tcPr>
            <w:tcW w:w="2223" w:type="dxa"/>
            <w:vAlign w:val="center"/>
          </w:tcPr>
          <w:p w14:paraId="0C23AE6A" w14:textId="77777777" w:rsidR="00041CAB" w:rsidRPr="009B07DE" w:rsidRDefault="00041CAB" w:rsidP="00041C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B07DE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[</w:t>
            </w:r>
            <w:r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LOJA MNO</w:t>
            </w:r>
            <w:r w:rsidRPr="009B07DE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]</w:t>
            </w:r>
          </w:p>
        </w:tc>
        <w:tc>
          <w:tcPr>
            <w:tcW w:w="2598" w:type="dxa"/>
            <w:vAlign w:val="center"/>
          </w:tcPr>
          <w:p w14:paraId="4FE6CD1B" w14:textId="77777777" w:rsidR="00041CAB" w:rsidRPr="009B07DE" w:rsidRDefault="00041CAB" w:rsidP="00041C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B07DE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[</w:t>
            </w:r>
            <w:r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XX.XXX.XXX/XXXX-XX</w:t>
            </w:r>
            <w:r w:rsidRPr="009B07DE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]</w:t>
            </w:r>
          </w:p>
        </w:tc>
        <w:tc>
          <w:tcPr>
            <w:tcW w:w="1837" w:type="dxa"/>
            <w:vAlign w:val="center"/>
          </w:tcPr>
          <w:p w14:paraId="64577247" w14:textId="77777777" w:rsidR="00041CAB" w:rsidRPr="009B07DE" w:rsidRDefault="00041CAB" w:rsidP="00041C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B07DE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[</w:t>
            </w:r>
            <w:r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10%</w:t>
            </w:r>
            <w:r w:rsidRPr="009B07DE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]</w:t>
            </w:r>
          </w:p>
        </w:tc>
        <w:tc>
          <w:tcPr>
            <w:tcW w:w="1836" w:type="dxa"/>
            <w:vAlign w:val="center"/>
          </w:tcPr>
          <w:p w14:paraId="1795EEDB" w14:textId="0028A226" w:rsidR="00041CAB" w:rsidRPr="009B07DE" w:rsidRDefault="00041CAB" w:rsidP="00041CA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</w:pPr>
            <w:r w:rsidRPr="009B07DE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[</w:t>
            </w:r>
            <w:r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90 DIAS</w:t>
            </w:r>
            <w:r w:rsidRPr="009B07DE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]</w:t>
            </w:r>
          </w:p>
        </w:tc>
      </w:tr>
      <w:tr w:rsidR="00041CAB" w:rsidRPr="009B07DE" w14:paraId="7F3CF62B" w14:textId="6DF913E8" w:rsidTr="00041CAB">
        <w:trPr>
          <w:trHeight w:val="425"/>
        </w:trPr>
        <w:tc>
          <w:tcPr>
            <w:tcW w:w="2223" w:type="dxa"/>
            <w:vAlign w:val="center"/>
          </w:tcPr>
          <w:p w14:paraId="5738CA90" w14:textId="77777777" w:rsidR="00041CAB" w:rsidRPr="009B07DE" w:rsidRDefault="00041CAB" w:rsidP="00041CA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2598" w:type="dxa"/>
            <w:vAlign w:val="center"/>
          </w:tcPr>
          <w:p w14:paraId="38BFD9F8" w14:textId="77777777" w:rsidR="00041CAB" w:rsidRPr="009B07DE" w:rsidRDefault="00041CAB" w:rsidP="00041CA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1837" w:type="dxa"/>
            <w:vAlign w:val="center"/>
          </w:tcPr>
          <w:p w14:paraId="3319C8E6" w14:textId="77777777" w:rsidR="00041CAB" w:rsidRPr="009B07DE" w:rsidRDefault="00041CAB" w:rsidP="00041CA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1836" w:type="dxa"/>
            <w:vAlign w:val="center"/>
          </w:tcPr>
          <w:p w14:paraId="077DAF02" w14:textId="77777777" w:rsidR="00041CAB" w:rsidRPr="009B07DE" w:rsidRDefault="00041CAB" w:rsidP="00041CA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</w:pPr>
          </w:p>
        </w:tc>
      </w:tr>
      <w:tr w:rsidR="00041CAB" w:rsidRPr="009B07DE" w14:paraId="31D5CA2E" w14:textId="7BAF9FC9" w:rsidTr="00041CAB">
        <w:trPr>
          <w:trHeight w:val="425"/>
        </w:trPr>
        <w:tc>
          <w:tcPr>
            <w:tcW w:w="2223" w:type="dxa"/>
            <w:vAlign w:val="center"/>
          </w:tcPr>
          <w:p w14:paraId="60BCCEEC" w14:textId="77777777" w:rsidR="00041CAB" w:rsidRPr="009B07DE" w:rsidRDefault="00041CAB" w:rsidP="00041CA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2598" w:type="dxa"/>
            <w:vAlign w:val="center"/>
          </w:tcPr>
          <w:p w14:paraId="465B24F3" w14:textId="77777777" w:rsidR="00041CAB" w:rsidRPr="009B07DE" w:rsidRDefault="00041CAB" w:rsidP="00041CA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1837" w:type="dxa"/>
            <w:vAlign w:val="center"/>
          </w:tcPr>
          <w:p w14:paraId="31A569BA" w14:textId="77777777" w:rsidR="00041CAB" w:rsidRPr="009B07DE" w:rsidRDefault="00041CAB" w:rsidP="00041CA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1836" w:type="dxa"/>
            <w:vAlign w:val="center"/>
          </w:tcPr>
          <w:p w14:paraId="1B91EDD7" w14:textId="77777777" w:rsidR="00041CAB" w:rsidRPr="009B07DE" w:rsidRDefault="00041CAB" w:rsidP="00041CA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</w:pPr>
          </w:p>
        </w:tc>
      </w:tr>
      <w:tr w:rsidR="00041CAB" w:rsidRPr="009B07DE" w14:paraId="386ADBAA" w14:textId="485E027C" w:rsidTr="00041CAB">
        <w:trPr>
          <w:trHeight w:val="425"/>
        </w:trPr>
        <w:tc>
          <w:tcPr>
            <w:tcW w:w="2223" w:type="dxa"/>
            <w:vAlign w:val="center"/>
          </w:tcPr>
          <w:p w14:paraId="71BA16BB" w14:textId="77777777" w:rsidR="00041CAB" w:rsidRPr="009B07DE" w:rsidRDefault="00041CAB" w:rsidP="00041CA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2598" w:type="dxa"/>
            <w:vAlign w:val="center"/>
          </w:tcPr>
          <w:p w14:paraId="0B0703D7" w14:textId="77777777" w:rsidR="00041CAB" w:rsidRPr="009B07DE" w:rsidRDefault="00041CAB" w:rsidP="00041CA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1837" w:type="dxa"/>
            <w:vAlign w:val="center"/>
          </w:tcPr>
          <w:p w14:paraId="272B04FB" w14:textId="77777777" w:rsidR="00041CAB" w:rsidRPr="009B07DE" w:rsidRDefault="00041CAB" w:rsidP="00041CA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1836" w:type="dxa"/>
            <w:vAlign w:val="center"/>
          </w:tcPr>
          <w:p w14:paraId="59921D6C" w14:textId="77777777" w:rsidR="00041CAB" w:rsidRPr="009B07DE" w:rsidRDefault="00041CAB" w:rsidP="00041CA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</w:pPr>
          </w:p>
        </w:tc>
      </w:tr>
      <w:tr w:rsidR="00041CAB" w:rsidRPr="009B07DE" w14:paraId="592121F3" w14:textId="557F91EC" w:rsidTr="00041CAB">
        <w:trPr>
          <w:trHeight w:val="425"/>
        </w:trPr>
        <w:tc>
          <w:tcPr>
            <w:tcW w:w="2223" w:type="dxa"/>
            <w:vAlign w:val="center"/>
          </w:tcPr>
          <w:p w14:paraId="7679D15C" w14:textId="77777777" w:rsidR="00041CAB" w:rsidRPr="009B07DE" w:rsidRDefault="00041CAB" w:rsidP="00041CA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2598" w:type="dxa"/>
            <w:vAlign w:val="center"/>
          </w:tcPr>
          <w:p w14:paraId="3A61B700" w14:textId="77777777" w:rsidR="00041CAB" w:rsidRPr="009B07DE" w:rsidRDefault="00041CAB" w:rsidP="00041CA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1837" w:type="dxa"/>
            <w:vAlign w:val="center"/>
          </w:tcPr>
          <w:p w14:paraId="51B64926" w14:textId="77777777" w:rsidR="00041CAB" w:rsidRPr="009B07DE" w:rsidRDefault="00041CAB" w:rsidP="00041CA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1836" w:type="dxa"/>
            <w:vAlign w:val="center"/>
          </w:tcPr>
          <w:p w14:paraId="1A0DF4D6" w14:textId="77777777" w:rsidR="00041CAB" w:rsidRPr="009B07DE" w:rsidRDefault="00041CAB" w:rsidP="00041CA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</w:pPr>
          </w:p>
        </w:tc>
      </w:tr>
      <w:tr w:rsidR="00041CAB" w:rsidRPr="009B07DE" w14:paraId="0C479EA5" w14:textId="24767103" w:rsidTr="00041CAB">
        <w:trPr>
          <w:trHeight w:val="425"/>
        </w:trPr>
        <w:tc>
          <w:tcPr>
            <w:tcW w:w="2223" w:type="dxa"/>
            <w:vAlign w:val="center"/>
          </w:tcPr>
          <w:p w14:paraId="67205DBD" w14:textId="77777777" w:rsidR="00041CAB" w:rsidRPr="009B07DE" w:rsidRDefault="00041CAB" w:rsidP="00041CA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2598" w:type="dxa"/>
            <w:vAlign w:val="center"/>
          </w:tcPr>
          <w:p w14:paraId="5FB8FC2B" w14:textId="77777777" w:rsidR="00041CAB" w:rsidRPr="009B07DE" w:rsidRDefault="00041CAB" w:rsidP="00041CA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1837" w:type="dxa"/>
            <w:vAlign w:val="center"/>
          </w:tcPr>
          <w:p w14:paraId="56AED5A9" w14:textId="77777777" w:rsidR="00041CAB" w:rsidRPr="009B07DE" w:rsidRDefault="00041CAB" w:rsidP="00041CA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1836" w:type="dxa"/>
            <w:vAlign w:val="center"/>
          </w:tcPr>
          <w:p w14:paraId="6EDA4D90" w14:textId="77777777" w:rsidR="00041CAB" w:rsidRPr="009B07DE" w:rsidRDefault="00041CAB" w:rsidP="00041CA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</w:pPr>
          </w:p>
        </w:tc>
      </w:tr>
      <w:tr w:rsidR="00041CAB" w:rsidRPr="009B07DE" w14:paraId="2211CF92" w14:textId="47DE8679" w:rsidTr="00041CAB">
        <w:trPr>
          <w:trHeight w:val="425"/>
        </w:trPr>
        <w:tc>
          <w:tcPr>
            <w:tcW w:w="2223" w:type="dxa"/>
            <w:vAlign w:val="center"/>
          </w:tcPr>
          <w:p w14:paraId="329DE926" w14:textId="77777777" w:rsidR="00041CAB" w:rsidRPr="009B07DE" w:rsidRDefault="00041CAB" w:rsidP="00041CA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2598" w:type="dxa"/>
            <w:vAlign w:val="center"/>
          </w:tcPr>
          <w:p w14:paraId="6F061C09" w14:textId="77777777" w:rsidR="00041CAB" w:rsidRPr="009B07DE" w:rsidRDefault="00041CAB" w:rsidP="00041CA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1837" w:type="dxa"/>
            <w:vAlign w:val="center"/>
          </w:tcPr>
          <w:p w14:paraId="586E7F2D" w14:textId="77777777" w:rsidR="00041CAB" w:rsidRPr="009B07DE" w:rsidRDefault="00041CAB" w:rsidP="00041CA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1836" w:type="dxa"/>
            <w:vAlign w:val="center"/>
          </w:tcPr>
          <w:p w14:paraId="3ED99EDB" w14:textId="77777777" w:rsidR="00041CAB" w:rsidRPr="009B07DE" w:rsidRDefault="00041CAB" w:rsidP="00041CA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</w:pPr>
          </w:p>
        </w:tc>
      </w:tr>
      <w:tr w:rsidR="00041CAB" w:rsidRPr="009B07DE" w14:paraId="1C034541" w14:textId="3DB01BAA" w:rsidTr="00041CAB">
        <w:trPr>
          <w:trHeight w:val="425"/>
        </w:trPr>
        <w:tc>
          <w:tcPr>
            <w:tcW w:w="2223" w:type="dxa"/>
            <w:vAlign w:val="center"/>
          </w:tcPr>
          <w:p w14:paraId="2054CEEF" w14:textId="77777777" w:rsidR="00041CAB" w:rsidRPr="009B07DE" w:rsidRDefault="00041CAB" w:rsidP="00041CA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2598" w:type="dxa"/>
            <w:vAlign w:val="center"/>
          </w:tcPr>
          <w:p w14:paraId="709377D2" w14:textId="77777777" w:rsidR="00041CAB" w:rsidRPr="009B07DE" w:rsidRDefault="00041CAB" w:rsidP="00041CA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1837" w:type="dxa"/>
            <w:vAlign w:val="center"/>
          </w:tcPr>
          <w:p w14:paraId="64689AB0" w14:textId="77777777" w:rsidR="00041CAB" w:rsidRPr="009B07DE" w:rsidRDefault="00041CAB" w:rsidP="00041CA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1836" w:type="dxa"/>
            <w:vAlign w:val="center"/>
          </w:tcPr>
          <w:p w14:paraId="28221603" w14:textId="77777777" w:rsidR="00041CAB" w:rsidRPr="009B07DE" w:rsidRDefault="00041CAB" w:rsidP="00041CA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</w:pPr>
          </w:p>
        </w:tc>
      </w:tr>
    </w:tbl>
    <w:p w14:paraId="448496FE" w14:textId="77777777" w:rsidR="00723D25" w:rsidRDefault="00723D25" w:rsidP="00723D25">
      <w:pPr>
        <w:spacing w:line="360" w:lineRule="auto"/>
        <w:jc w:val="both"/>
        <w:rPr>
          <w:rFonts w:ascii="Arial" w:hAnsi="Arial" w:cs="Arial"/>
        </w:rPr>
      </w:pPr>
    </w:p>
    <w:p w14:paraId="2DA179F2" w14:textId="77777777" w:rsidR="00930055" w:rsidRDefault="003B293F" w:rsidP="00723D25">
      <w:pPr>
        <w:spacing w:line="360" w:lineRule="auto"/>
        <w:jc w:val="both"/>
        <w:rPr>
          <w:rFonts w:ascii="Arial" w:hAnsi="Arial" w:cs="Arial"/>
          <w:b/>
          <w:bCs/>
        </w:rPr>
      </w:pPr>
      <w:r w:rsidRPr="009B07DE">
        <w:rPr>
          <w:rFonts w:ascii="Arial" w:hAnsi="Arial" w:cs="Arial"/>
        </w:rPr>
        <w:t xml:space="preserve">Observações: </w:t>
      </w:r>
      <w:r w:rsidR="008A298D" w:rsidRPr="009B07DE">
        <w:rPr>
          <w:rFonts w:ascii="Arial" w:hAnsi="Arial" w:cs="Arial"/>
          <w:b/>
          <w:bCs/>
          <w:highlight w:val="yellow"/>
        </w:rPr>
        <w:t>[ESCREVER QUALQUER OBSERVAÇÃO/</w:t>
      </w:r>
      <w:r w:rsidR="00BF0BB3" w:rsidRPr="009B07DE">
        <w:rPr>
          <w:rFonts w:ascii="Arial" w:hAnsi="Arial" w:cs="Arial"/>
          <w:b/>
          <w:bCs/>
          <w:highlight w:val="yellow"/>
        </w:rPr>
        <w:t>INFORMAÇÃO RELEVANTE</w:t>
      </w:r>
      <w:r w:rsidR="008A298D" w:rsidRPr="009B07DE">
        <w:rPr>
          <w:rFonts w:ascii="Arial" w:hAnsi="Arial" w:cs="Arial"/>
          <w:b/>
          <w:bCs/>
          <w:highlight w:val="yellow"/>
        </w:rPr>
        <w:t>]</w:t>
      </w:r>
    </w:p>
    <w:p w14:paraId="26D0136E" w14:textId="77777777" w:rsidR="00670AB3" w:rsidRDefault="00670AB3" w:rsidP="00723D25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78626A0" w14:textId="77777777" w:rsidR="00670AB3" w:rsidRDefault="00670AB3" w:rsidP="00723D25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0847C6E" w14:textId="77777777" w:rsidR="00CF5BD8" w:rsidRDefault="00CF5BD8" w:rsidP="00723D25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5A63332" w14:textId="77777777" w:rsidR="00670AB3" w:rsidRPr="009B07DE" w:rsidRDefault="00AB4F6F" w:rsidP="00723D25">
      <w:pPr>
        <w:spacing w:line="360" w:lineRule="auto"/>
        <w:jc w:val="both"/>
        <w:rPr>
          <w:b/>
          <w:bCs/>
          <w:sz w:val="28"/>
          <w:szCs w:val="28"/>
        </w:rPr>
      </w:pPr>
      <w:r w:rsidRPr="00AB4F6F">
        <w:rPr>
          <w:rFonts w:ascii="Arial" w:hAnsi="Arial" w:cs="Arial"/>
          <w:b/>
          <w:bCs/>
          <w:highlight w:val="yellow"/>
        </w:rPr>
        <w:t>[LOCAL, DATA]</w:t>
      </w:r>
    </w:p>
    <w:p w14:paraId="1406D797" w14:textId="77777777" w:rsidR="00BF0BB3" w:rsidRDefault="00BF0BB3" w:rsidP="00723D25">
      <w:pPr>
        <w:spacing w:line="360" w:lineRule="auto"/>
        <w:rPr>
          <w:rFonts w:ascii="Arial" w:hAnsi="Arial" w:cs="Arial"/>
          <w:b/>
          <w:bCs/>
        </w:rPr>
      </w:pPr>
    </w:p>
    <w:p w14:paraId="658967D6" w14:textId="77777777" w:rsidR="00C115BC" w:rsidRPr="00723D25" w:rsidRDefault="00C115BC" w:rsidP="00723D25">
      <w:pPr>
        <w:spacing w:line="360" w:lineRule="auto"/>
        <w:rPr>
          <w:rFonts w:ascii="Arial" w:hAnsi="Arial" w:cs="Arial"/>
          <w:b/>
          <w:b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964"/>
      </w:tblGrid>
      <w:tr w:rsidR="00BB3A8D" w14:paraId="479F4531" w14:textId="77777777" w:rsidTr="00CF5BD8">
        <w:trPr>
          <w:trHeight w:val="770"/>
        </w:trPr>
        <w:tc>
          <w:tcPr>
            <w:tcW w:w="396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3616E7B" w14:textId="77777777" w:rsidR="00BB3A8D" w:rsidRPr="00CF5BD8" w:rsidRDefault="00C115BC" w:rsidP="00CF5BD8">
            <w:pPr>
              <w:spacing w:line="360" w:lineRule="auto"/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</w:pPr>
            <w:r w:rsidRPr="00CF5BD8"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  <w:t>[</w:t>
            </w:r>
            <w:r w:rsidR="00BB3A8D" w:rsidRPr="00CF5BD8"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  <w:t>NOME DO RESPONSÁVEL</w:t>
            </w:r>
            <w:r w:rsidRPr="00CF5BD8"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  <w:t>]</w:t>
            </w:r>
          </w:p>
          <w:p w14:paraId="2BD85A8C" w14:textId="77777777" w:rsidR="00BB3A8D" w:rsidRPr="00CF5BD8" w:rsidRDefault="00C115BC" w:rsidP="00CF5BD8">
            <w:pPr>
              <w:spacing w:line="360" w:lineRule="auto"/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</w:pPr>
            <w:r w:rsidRPr="00CF5BD8"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  <w:t>[</w:t>
            </w:r>
            <w:r w:rsidR="00BB3A8D" w:rsidRPr="00CF5BD8"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  <w:t>CARGO</w:t>
            </w:r>
            <w:r w:rsidRPr="00CF5BD8"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  <w:t>]</w:t>
            </w:r>
          </w:p>
          <w:p w14:paraId="26167BFC" w14:textId="77777777" w:rsidR="00BB3A8D" w:rsidRDefault="00C115BC" w:rsidP="00CF5BD8">
            <w:pPr>
              <w:spacing w:line="360" w:lineRule="auto"/>
              <w:rPr>
                <w:rFonts w:ascii="Arial" w:hAnsi="Arial" w:cs="Arial"/>
              </w:rPr>
            </w:pPr>
            <w:r w:rsidRPr="00CF5BD8">
              <w:rPr>
                <w:rFonts w:ascii="Arial" w:hAnsi="Arial" w:cs="Arial"/>
                <w:b/>
                <w:bCs/>
                <w:sz w:val="18"/>
                <w:szCs w:val="18"/>
                <w:highlight w:val="yellow"/>
              </w:rPr>
              <w:t>[CPF]</w:t>
            </w:r>
          </w:p>
        </w:tc>
      </w:tr>
    </w:tbl>
    <w:p w14:paraId="442E500D" w14:textId="77777777" w:rsidR="00BF0BB3" w:rsidRPr="00723D25" w:rsidRDefault="00BF0BB3" w:rsidP="00723D25">
      <w:pPr>
        <w:spacing w:line="360" w:lineRule="auto"/>
        <w:rPr>
          <w:rFonts w:ascii="Arial" w:hAnsi="Arial" w:cs="Arial"/>
        </w:rPr>
      </w:pPr>
    </w:p>
    <w:sectPr w:rsidR="00BF0BB3" w:rsidRPr="00723D2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CAB"/>
    <w:rsid w:val="00041CAB"/>
    <w:rsid w:val="00144E2D"/>
    <w:rsid w:val="001E6150"/>
    <w:rsid w:val="002C04D7"/>
    <w:rsid w:val="002F7935"/>
    <w:rsid w:val="003B293F"/>
    <w:rsid w:val="004B4401"/>
    <w:rsid w:val="00670AB3"/>
    <w:rsid w:val="006765D4"/>
    <w:rsid w:val="00723D25"/>
    <w:rsid w:val="008A298D"/>
    <w:rsid w:val="00930055"/>
    <w:rsid w:val="009B07DE"/>
    <w:rsid w:val="00AB4F6F"/>
    <w:rsid w:val="00BB3A8D"/>
    <w:rsid w:val="00BC2509"/>
    <w:rsid w:val="00BF0BB3"/>
    <w:rsid w:val="00C115BC"/>
    <w:rsid w:val="00CF5BD8"/>
    <w:rsid w:val="00DA2DB6"/>
    <w:rsid w:val="00F80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F49A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9300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MODELO DE CURVA ABC DE CLIENTES 1</Template>
  <TotalTime>3</TotalTime>
  <Pages>1</Pages>
  <Words>90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Comercial Creditin</cp:lastModifiedBy>
  <cp:revision>1</cp:revision>
  <dcterms:created xsi:type="dcterms:W3CDTF">2025-07-03T11:51:00Z</dcterms:created>
  <dcterms:modified xsi:type="dcterms:W3CDTF">2025-07-03T11:54:00Z</dcterms:modified>
</cp:coreProperties>
</file>